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7AADA" w14:textId="77777777" w:rsidR="0047519B" w:rsidRDefault="0047519B"/>
    <w:p w14:paraId="31126DC6" w14:textId="77777777" w:rsidR="0047519B" w:rsidRPr="0047519B" w:rsidRDefault="0047519B" w:rsidP="0047519B"/>
    <w:p w14:paraId="2B0A1315" w14:textId="77777777" w:rsidR="0047519B" w:rsidRPr="0047519B" w:rsidRDefault="0047519B" w:rsidP="0047519B"/>
    <w:p w14:paraId="3C8AD16A" w14:textId="77777777" w:rsidR="0047519B" w:rsidRPr="0047519B" w:rsidRDefault="0047519B" w:rsidP="0047519B"/>
    <w:p w14:paraId="34909F9B" w14:textId="77777777" w:rsidR="0047519B" w:rsidRPr="0047519B" w:rsidRDefault="0047519B" w:rsidP="0047519B"/>
    <w:p w14:paraId="2B47DDD1" w14:textId="77777777" w:rsidR="0047519B" w:rsidRPr="0047519B" w:rsidRDefault="0047519B" w:rsidP="0047519B"/>
    <w:p w14:paraId="7F1572F7" w14:textId="77777777" w:rsidR="0047519B" w:rsidRPr="0047519B" w:rsidRDefault="0047519B" w:rsidP="0047519B"/>
    <w:p w14:paraId="74E857FA" w14:textId="77777777" w:rsidR="0047519B" w:rsidRPr="0047519B" w:rsidRDefault="0047519B" w:rsidP="0047519B"/>
    <w:tbl>
      <w:tblPr>
        <w:tblpPr w:leftFromText="180" w:rightFromText="180" w:vertAnchor="text" w:horzAnchor="margin" w:tblpY="-37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47519B" w14:paraId="6436436A" w14:textId="77777777" w:rsidTr="0047519B">
        <w:tc>
          <w:tcPr>
            <w:tcW w:w="3600" w:type="dxa"/>
          </w:tcPr>
          <w:p w14:paraId="1084018B" w14:textId="77777777" w:rsidR="0047519B" w:rsidRPr="00411A58" w:rsidRDefault="0047519B" w:rsidP="0047519B">
            <w:pPr>
              <w:pStyle w:val="Heading3"/>
              <w:rPr>
                <w:color w:val="auto"/>
              </w:rPr>
            </w:pPr>
            <w:r w:rsidRPr="00411A58">
              <w:rPr>
                <w:color w:val="auto"/>
              </w:rPr>
              <w:lastRenderedPageBreak/>
              <w:t>profile</w:t>
            </w:r>
          </w:p>
          <w:p w14:paraId="333BDE61" w14:textId="77777777"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 xml:space="preserve">Bachelor’s degree in Networking and Hardware. Am a security network engineer who is looking to take the next step in my career to senior position within a growing company. </w:t>
            </w:r>
          </w:p>
          <w:p w14:paraId="1ACF0183" w14:textId="77777777" w:rsidR="0047519B" w:rsidRDefault="0047519B" w:rsidP="0047519B"/>
          <w:p w14:paraId="1279C301" w14:textId="77777777" w:rsidR="0047519B" w:rsidRDefault="0047519B" w:rsidP="0047519B"/>
          <w:p w14:paraId="643AAA9E" w14:textId="77777777" w:rsidR="0047519B" w:rsidRDefault="0047519B" w:rsidP="0047519B"/>
          <w:p w14:paraId="39B06483" w14:textId="77777777" w:rsidR="0047519B" w:rsidRDefault="0047519B" w:rsidP="0047519B"/>
          <w:p w14:paraId="3F0CCBC2" w14:textId="77777777" w:rsidR="0047519B" w:rsidRDefault="0047519B" w:rsidP="0047519B"/>
          <w:p w14:paraId="68F1A6F8" w14:textId="77777777" w:rsidR="0047519B" w:rsidRDefault="0047519B" w:rsidP="0047519B"/>
          <w:p w14:paraId="199F5B9A" w14:textId="77777777" w:rsidR="0047519B" w:rsidRDefault="0047519B" w:rsidP="0047519B"/>
          <w:p w14:paraId="1189DED1" w14:textId="77777777" w:rsidR="0047519B" w:rsidRDefault="0047519B" w:rsidP="0047519B"/>
          <w:p w14:paraId="7135B06B" w14:textId="77777777" w:rsidR="0047519B" w:rsidRDefault="0047519B" w:rsidP="0047519B"/>
          <w:p w14:paraId="33BDF76D" w14:textId="77777777" w:rsidR="0047519B" w:rsidRDefault="0047519B" w:rsidP="0047519B"/>
          <w:p w14:paraId="19C9E27F" w14:textId="77777777" w:rsidR="0047519B" w:rsidRDefault="0047519B" w:rsidP="0047519B"/>
          <w:p w14:paraId="7102EA11" w14:textId="77777777" w:rsidR="0047519B" w:rsidRDefault="0047519B" w:rsidP="0047519B"/>
          <w:p w14:paraId="17DA7667" w14:textId="77777777" w:rsidR="0047519B" w:rsidRDefault="0047519B" w:rsidP="0047519B"/>
          <w:p w14:paraId="32FD1A5F" w14:textId="77777777" w:rsidR="0047519B" w:rsidRDefault="0047519B" w:rsidP="0047519B"/>
          <w:p w14:paraId="32E976E5" w14:textId="77777777" w:rsidR="0047519B" w:rsidRDefault="0047519B" w:rsidP="0047519B"/>
          <w:p w14:paraId="4182F480" w14:textId="77777777" w:rsidR="0047519B" w:rsidRDefault="0047519B" w:rsidP="0047519B"/>
          <w:p w14:paraId="57EAAD03" w14:textId="77777777" w:rsidR="0047519B" w:rsidRDefault="0047519B" w:rsidP="0047519B"/>
          <w:p w14:paraId="60FC361D" w14:textId="77777777" w:rsidR="0047519B" w:rsidRDefault="0047519B" w:rsidP="0047519B"/>
          <w:p w14:paraId="46B4D133" w14:textId="77777777" w:rsidR="0047519B" w:rsidRDefault="0047519B" w:rsidP="0047519B"/>
          <w:p w14:paraId="21CA6320" w14:textId="77777777" w:rsidR="0047519B" w:rsidRDefault="0047519B" w:rsidP="0047519B"/>
          <w:p w14:paraId="6C49950B" w14:textId="77777777" w:rsidR="0047519B" w:rsidRDefault="0047519B" w:rsidP="0047519B"/>
          <w:p w14:paraId="5DE7BFB4" w14:textId="77777777" w:rsidR="0047519B" w:rsidRPr="00411A58" w:rsidRDefault="0047519B" w:rsidP="0047519B">
            <w:pPr>
              <w:pStyle w:val="Heading3"/>
              <w:rPr>
                <w:color w:val="auto"/>
              </w:rPr>
            </w:pPr>
            <w:r w:rsidRPr="00411A58">
              <w:rPr>
                <w:color w:val="auto"/>
              </w:rPr>
              <w:t>contacts</w:t>
            </w:r>
          </w:p>
          <w:p w14:paraId="1EB24E36" w14:textId="77777777" w:rsidR="0047519B" w:rsidRDefault="0047519B" w:rsidP="0047519B">
            <w:r>
              <w:rPr>
                <w:b/>
              </w:rPr>
              <w:t>P</w:t>
            </w:r>
            <w:r w:rsidRPr="001406D9">
              <w:rPr>
                <w:b/>
              </w:rPr>
              <w:t>hone</w:t>
            </w:r>
            <w:r>
              <w:t>:</w:t>
            </w:r>
          </w:p>
          <w:p w14:paraId="396F1DB9" w14:textId="0812CF70" w:rsidR="0047519B" w:rsidRDefault="0047519B" w:rsidP="0047519B">
            <w:r>
              <w:t>+1(</w:t>
            </w:r>
            <w:r w:rsidR="00B87A00">
              <w:t>555</w:t>
            </w:r>
            <w:r>
              <w:t xml:space="preserve">) </w:t>
            </w:r>
            <w:r w:rsidR="00FF3687">
              <w:t>234</w:t>
            </w:r>
            <w:r>
              <w:t>-</w:t>
            </w:r>
            <w:r w:rsidR="00FF3687">
              <w:t>6789</w:t>
            </w:r>
            <w:bookmarkStart w:id="0" w:name="_GoBack"/>
            <w:bookmarkEnd w:id="0"/>
          </w:p>
          <w:p w14:paraId="76D40D35" w14:textId="77777777" w:rsidR="0047519B" w:rsidRPr="004D3011" w:rsidRDefault="0047519B" w:rsidP="0047519B"/>
          <w:p w14:paraId="400BA3A3" w14:textId="77777777" w:rsidR="0047519B" w:rsidRDefault="0047519B" w:rsidP="0047519B">
            <w:r w:rsidRPr="001406D9">
              <w:rPr>
                <w:b/>
              </w:rPr>
              <w:t>Website</w:t>
            </w:r>
            <w:r>
              <w:t>:</w:t>
            </w:r>
          </w:p>
          <w:p w14:paraId="199187F2" w14:textId="7433B1BC" w:rsidR="0047519B" w:rsidRDefault="0047519B" w:rsidP="0047519B">
            <w:r>
              <w:t>www.awright.com</w:t>
            </w:r>
          </w:p>
          <w:p w14:paraId="7F191FAF" w14:textId="77777777" w:rsidR="0047519B" w:rsidRDefault="0047519B" w:rsidP="0047519B"/>
          <w:p w14:paraId="01E17570" w14:textId="77777777" w:rsidR="0047519B" w:rsidRDefault="0047519B" w:rsidP="0047519B">
            <w:r>
              <w:t>Email Address:</w:t>
            </w:r>
          </w:p>
          <w:p w14:paraId="4162FCB7" w14:textId="31D27EDE" w:rsidR="0047519B" w:rsidRPr="00E4381A" w:rsidRDefault="0047519B" w:rsidP="0047519B">
            <w:pPr>
              <w:rPr>
                <w:rStyle w:val="Hyperlink"/>
              </w:rPr>
            </w:pPr>
            <w:r>
              <w:rPr>
                <w:rStyle w:val="Hyperlink"/>
              </w:rPr>
              <w:t>awright@gmail.com</w:t>
            </w:r>
          </w:p>
          <w:p w14:paraId="0D85C6B6" w14:textId="77777777" w:rsidR="0047519B" w:rsidRPr="00CB0055" w:rsidRDefault="0047519B" w:rsidP="0047519B">
            <w:pPr>
              <w:pStyle w:val="Heading3"/>
            </w:pPr>
          </w:p>
          <w:p w14:paraId="6024F082" w14:textId="77777777" w:rsidR="0047519B" w:rsidRPr="004D3011" w:rsidRDefault="0047519B" w:rsidP="0047519B"/>
        </w:tc>
        <w:tc>
          <w:tcPr>
            <w:tcW w:w="720" w:type="dxa"/>
          </w:tcPr>
          <w:p w14:paraId="042B9481" w14:textId="77777777" w:rsidR="0047519B" w:rsidRDefault="0047519B" w:rsidP="0047519B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16ECD436" w14:textId="77777777" w:rsidR="0047519B" w:rsidRDefault="0047519B" w:rsidP="0047519B">
            <w:pPr>
              <w:pStyle w:val="Heading2"/>
            </w:pPr>
            <w:r>
              <w:t>Network Engineer</w:t>
            </w:r>
          </w:p>
          <w:p w14:paraId="1695C9B3" w14:textId="77777777"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Bachelor’s degree in Networking and Hardware.</w:t>
            </w:r>
          </w:p>
          <w:p w14:paraId="0B67A6B5" w14:textId="77777777" w:rsidR="0047519B" w:rsidRDefault="0047519B" w:rsidP="0047519B">
            <w:pPr>
              <w:pStyle w:val="Heading2"/>
            </w:pPr>
          </w:p>
          <w:p w14:paraId="22731698" w14:textId="77777777" w:rsidR="0047519B" w:rsidRDefault="0047519B" w:rsidP="0047519B"/>
          <w:p w14:paraId="34367879" w14:textId="77777777" w:rsidR="0047519B" w:rsidRDefault="0047519B" w:rsidP="0047519B"/>
          <w:p w14:paraId="28B876BA" w14:textId="77777777" w:rsidR="0047519B" w:rsidRDefault="0047519B" w:rsidP="0047519B"/>
          <w:p w14:paraId="47AF7CF6" w14:textId="77777777" w:rsidR="0047519B" w:rsidRDefault="0047519B" w:rsidP="0047519B"/>
          <w:p w14:paraId="3259B678" w14:textId="77777777" w:rsidR="0047519B" w:rsidRPr="001406D9" w:rsidRDefault="0047519B" w:rsidP="0047519B"/>
          <w:p w14:paraId="36B9EFE9" w14:textId="77777777" w:rsidR="0047519B" w:rsidRPr="00B359E4" w:rsidRDefault="0047519B" w:rsidP="0047519B">
            <w:pPr>
              <w:pStyle w:val="Heading2"/>
            </w:pPr>
            <w:r>
              <w:t>summary</w:t>
            </w:r>
          </w:p>
          <w:p w14:paraId="1635A114" w14:textId="77777777" w:rsidR="0047519B" w:rsidRDefault="0047519B" w:rsidP="0047519B"/>
          <w:p w14:paraId="2271312B" w14:textId="77777777" w:rsidR="0047519B" w:rsidRPr="0047519B" w:rsidRDefault="0047519B" w:rsidP="0047519B">
            <w:pPr>
              <w:rPr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a Bachelor’s degree in Networking and Hardware. Ability to generate creative &amp; innovative solutions to streamline computer networks. Good knowledge and Competent in Security Software and Operating Systems. Can communicate and coordinate well in a team for smooth operations</w:t>
            </w:r>
            <w:r w:rsidRPr="0047519B">
              <w:rPr>
                <w:sz w:val="24"/>
                <w:szCs w:val="24"/>
              </w:rPr>
              <w:t>.</w:t>
            </w:r>
          </w:p>
          <w:p w14:paraId="6B77FB3C" w14:textId="77777777" w:rsidR="0047519B" w:rsidRDefault="0047519B" w:rsidP="0047519B">
            <w:pPr>
              <w:rPr>
                <w:sz w:val="20"/>
                <w:szCs w:val="20"/>
              </w:rPr>
            </w:pPr>
          </w:p>
          <w:p w14:paraId="74EE2AF9" w14:textId="77777777" w:rsidR="0047519B" w:rsidRPr="00411A58" w:rsidRDefault="0047519B" w:rsidP="0047519B">
            <w:pPr>
              <w:rPr>
                <w:sz w:val="20"/>
                <w:szCs w:val="20"/>
              </w:rPr>
            </w:pPr>
          </w:p>
          <w:sdt>
            <w:sdtPr>
              <w:id w:val="1001553383"/>
              <w:placeholder>
                <w:docPart w:val="D8D5E26A371E4E3C918A06E56B024D61"/>
              </w:placeholder>
              <w:temporary/>
              <w:showingPlcHdr/>
              <w15:appearance w15:val="hidden"/>
            </w:sdtPr>
            <w:sdtEndPr/>
            <w:sdtContent>
              <w:p w14:paraId="6FF38E29" w14:textId="77777777" w:rsidR="0047519B" w:rsidRDefault="0047519B" w:rsidP="0047519B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14:paraId="6DA1B6E6" w14:textId="77777777" w:rsidR="0047519B" w:rsidRPr="0047519B" w:rsidRDefault="0047519B" w:rsidP="0047519B">
            <w:pPr>
              <w:pStyle w:val="Heading4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Worked at Yakima Chief Hops as an expert in knowledge of routers, firewalls, routing protocols, and switches.</w:t>
            </w:r>
          </w:p>
          <w:p w14:paraId="6FF28712" w14:textId="77777777"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also worked at Galaxy 1 communications on the overall health of the network, new network engineering, security, and ensuring network connectivity throughout the company’s LAN /WAN infrastructure.</w:t>
            </w:r>
          </w:p>
          <w:p w14:paraId="46349E92" w14:textId="77777777"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Also, I have served as a help desk at Zachary Piper Solutions in providing technical and desktop support for all users in times of high volume or escalated issues.</w:t>
            </w:r>
          </w:p>
          <w:p w14:paraId="6BB42991" w14:textId="77777777" w:rsidR="0047519B" w:rsidRPr="0047519B" w:rsidRDefault="0047519B" w:rsidP="0047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19B">
              <w:rPr>
                <w:rFonts w:ascii="Times New Roman" w:hAnsi="Times New Roman" w:cs="Times New Roman"/>
                <w:sz w:val="24"/>
                <w:szCs w:val="24"/>
              </w:rPr>
              <w:t>I have great experience with transitioning networks as well as strong leadership qualities for team building.</w:t>
            </w:r>
          </w:p>
          <w:p w14:paraId="79AB9A68" w14:textId="77777777" w:rsidR="0047519B" w:rsidRPr="006D60E9" w:rsidRDefault="0047519B" w:rsidP="00475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4F7600" w14:textId="77777777" w:rsidR="0047519B" w:rsidRPr="006D60E9" w:rsidRDefault="0047519B" w:rsidP="0047519B">
            <w:pPr>
              <w:rPr>
                <w:rFonts w:ascii="Times New Roman" w:hAnsi="Times New Roman" w:cs="Times New Roman"/>
              </w:rPr>
            </w:pPr>
          </w:p>
          <w:p w14:paraId="4E6EBF55" w14:textId="77777777" w:rsidR="0047519B" w:rsidRDefault="0047519B" w:rsidP="0047519B"/>
          <w:p w14:paraId="09AEF7D9" w14:textId="77777777" w:rsidR="0047519B" w:rsidRDefault="0047519B" w:rsidP="0047519B"/>
          <w:p w14:paraId="1866FCC0" w14:textId="77777777" w:rsidR="0047519B" w:rsidRDefault="0047519B" w:rsidP="0047519B"/>
          <w:p w14:paraId="41FB1F14" w14:textId="77777777" w:rsidR="0047519B" w:rsidRDefault="0047519B" w:rsidP="0047519B"/>
          <w:p w14:paraId="59E40720" w14:textId="77777777" w:rsidR="0047519B" w:rsidRDefault="0047519B" w:rsidP="0047519B"/>
          <w:p w14:paraId="1BF22DB2" w14:textId="77777777" w:rsidR="0047519B" w:rsidRDefault="0047519B" w:rsidP="0047519B"/>
          <w:p w14:paraId="34CFBBB0" w14:textId="77777777" w:rsidR="0047519B" w:rsidRDefault="0047519B" w:rsidP="0047519B"/>
          <w:p w14:paraId="2060275B" w14:textId="77777777" w:rsidR="0047519B" w:rsidRDefault="0047519B" w:rsidP="0047519B"/>
          <w:p w14:paraId="23D28E6D" w14:textId="77777777" w:rsidR="0047519B" w:rsidRDefault="0047519B" w:rsidP="0047519B"/>
          <w:p w14:paraId="5FAEA032" w14:textId="77777777" w:rsidR="0047519B" w:rsidRDefault="0047519B" w:rsidP="0047519B"/>
          <w:p w14:paraId="49448BA2" w14:textId="77777777" w:rsidR="0047519B" w:rsidRDefault="0047519B" w:rsidP="0047519B">
            <w:pPr>
              <w:pStyle w:val="Heading2"/>
            </w:pPr>
          </w:p>
          <w:p w14:paraId="65ADAE26" w14:textId="77777777" w:rsidR="0047519B" w:rsidRDefault="0047519B" w:rsidP="0047519B"/>
          <w:p w14:paraId="52FEE203" w14:textId="77777777" w:rsidR="0047519B" w:rsidRDefault="0047519B" w:rsidP="0047519B"/>
          <w:p w14:paraId="173170BF" w14:textId="77777777" w:rsidR="0047519B" w:rsidRPr="00AB3F08" w:rsidRDefault="0047519B" w:rsidP="0047519B"/>
          <w:p w14:paraId="5EBF1931" w14:textId="77777777" w:rsidR="0047519B" w:rsidRPr="004D3011" w:rsidRDefault="0047519B" w:rsidP="0047519B">
            <w:pPr>
              <w:rPr>
                <w:color w:val="FFFFFF" w:themeColor="background1"/>
              </w:rPr>
            </w:pPr>
            <w:r w:rsidRPr="00B90CEF">
              <w:rPr>
                <w:noProof/>
                <w:color w:val="000000" w:themeColor="text1"/>
                <w:lang w:eastAsia="en-US"/>
              </w:rPr>
              <w:lastRenderedPageBreak/>
              <w:drawing>
                <wp:inline distT="0" distB="0" distL="0" distR="0" wp14:anchorId="72C7AB8E" wp14:editId="710D4D3C">
                  <wp:extent cx="3756660" cy="1257300"/>
                  <wp:effectExtent l="0" t="0" r="0" b="0"/>
                  <wp:docPr id="12" name="Chart 12" descr="skills chart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14:paraId="10C538D0" w14:textId="77777777" w:rsidR="0047519B" w:rsidRPr="0047519B" w:rsidRDefault="0047519B" w:rsidP="0047519B"/>
    <w:p w14:paraId="79214E56" w14:textId="77777777" w:rsidR="0047519B" w:rsidRPr="0047519B" w:rsidRDefault="0047519B" w:rsidP="0047519B"/>
    <w:p w14:paraId="0DC74416" w14:textId="77777777" w:rsidR="0047519B" w:rsidRDefault="0047519B" w:rsidP="0047519B"/>
    <w:p w14:paraId="308BC9CC" w14:textId="77777777" w:rsidR="0047519B" w:rsidRDefault="0047519B" w:rsidP="0047519B"/>
    <w:p w14:paraId="7DC96DB9" w14:textId="77777777" w:rsidR="0047519B" w:rsidRDefault="0047519B" w:rsidP="0047519B">
      <w:pPr>
        <w:tabs>
          <w:tab w:val="left" w:pos="1995"/>
        </w:tabs>
      </w:pPr>
    </w:p>
    <w:p w14:paraId="33835183" w14:textId="77777777" w:rsidR="0047519B" w:rsidRPr="0047519B" w:rsidRDefault="0047519B" w:rsidP="0047519B"/>
    <w:p w14:paraId="4FDAD971" w14:textId="77777777" w:rsidR="0047519B" w:rsidRPr="0047519B" w:rsidRDefault="0047519B" w:rsidP="0047519B"/>
    <w:p w14:paraId="19D4AF80" w14:textId="77777777" w:rsidR="0047519B" w:rsidRPr="0047519B" w:rsidRDefault="0047519B" w:rsidP="0047519B"/>
    <w:p w14:paraId="0F5D871D" w14:textId="77777777" w:rsidR="0047519B" w:rsidRPr="0047519B" w:rsidRDefault="0047519B" w:rsidP="0047519B"/>
    <w:p w14:paraId="12150D33" w14:textId="77777777" w:rsidR="0047519B" w:rsidRPr="0047519B" w:rsidRDefault="0047519B" w:rsidP="0047519B"/>
    <w:p w14:paraId="4CA810B4" w14:textId="77777777" w:rsidR="0047519B" w:rsidRPr="0047519B" w:rsidRDefault="0047519B" w:rsidP="0047519B"/>
    <w:p w14:paraId="6695A58D" w14:textId="77777777" w:rsidR="0047519B" w:rsidRPr="0047519B" w:rsidRDefault="0047519B" w:rsidP="0047519B"/>
    <w:p w14:paraId="15FCFC19" w14:textId="77777777" w:rsidR="0047519B" w:rsidRPr="0047519B" w:rsidRDefault="0047519B" w:rsidP="0047519B"/>
    <w:p w14:paraId="256017D0" w14:textId="77777777" w:rsidR="0047519B" w:rsidRPr="0047519B" w:rsidRDefault="0047519B" w:rsidP="0047519B"/>
    <w:p w14:paraId="727E3A09" w14:textId="77777777" w:rsidR="0047519B" w:rsidRPr="0047519B" w:rsidRDefault="0047519B" w:rsidP="0047519B"/>
    <w:p w14:paraId="6F85634D" w14:textId="77777777" w:rsidR="0047519B" w:rsidRPr="0047519B" w:rsidRDefault="0047519B" w:rsidP="0047519B"/>
    <w:p w14:paraId="6B3F80DF" w14:textId="77777777" w:rsidR="0047519B" w:rsidRPr="0047519B" w:rsidRDefault="0047519B" w:rsidP="0047519B"/>
    <w:p w14:paraId="7E3FED9C" w14:textId="77777777" w:rsidR="0047519B" w:rsidRPr="0047519B" w:rsidRDefault="0047519B" w:rsidP="0047519B"/>
    <w:p w14:paraId="758B6A96" w14:textId="77777777" w:rsidR="0047519B" w:rsidRPr="0047519B" w:rsidRDefault="0047519B" w:rsidP="0047519B"/>
    <w:p w14:paraId="0084F282" w14:textId="77777777" w:rsidR="0047519B" w:rsidRPr="0047519B" w:rsidRDefault="0047519B" w:rsidP="0047519B"/>
    <w:p w14:paraId="07581C01" w14:textId="77777777" w:rsidR="0047519B" w:rsidRPr="0047519B" w:rsidRDefault="0047519B" w:rsidP="0047519B"/>
    <w:p w14:paraId="5A36FD5F" w14:textId="77777777" w:rsidR="0047519B" w:rsidRPr="0047519B" w:rsidRDefault="0047519B" w:rsidP="0047519B"/>
    <w:p w14:paraId="0AA314E5" w14:textId="77777777" w:rsidR="0047519B" w:rsidRPr="0047519B" w:rsidRDefault="0047519B" w:rsidP="0047519B"/>
    <w:p w14:paraId="2D655C3A" w14:textId="77777777" w:rsidR="0047519B" w:rsidRPr="0047519B" w:rsidRDefault="0047519B" w:rsidP="0047519B"/>
    <w:p w14:paraId="248FD80A" w14:textId="77777777" w:rsidR="0047519B" w:rsidRPr="0047519B" w:rsidRDefault="0047519B" w:rsidP="0047519B"/>
    <w:p w14:paraId="3D5FCF99" w14:textId="77777777" w:rsidR="0047519B" w:rsidRPr="0047519B" w:rsidRDefault="0047519B" w:rsidP="0047519B"/>
    <w:p w14:paraId="1FAC03DD" w14:textId="77777777" w:rsidR="0047519B" w:rsidRPr="0047519B" w:rsidRDefault="0047519B" w:rsidP="0047519B"/>
    <w:p w14:paraId="251D029D" w14:textId="77777777" w:rsidR="0047519B" w:rsidRPr="0047519B" w:rsidRDefault="0047519B" w:rsidP="0047519B"/>
    <w:p w14:paraId="64FA05E4" w14:textId="77777777" w:rsidR="0047519B" w:rsidRPr="0047519B" w:rsidRDefault="0047519B" w:rsidP="0047519B"/>
    <w:p w14:paraId="66C0F942" w14:textId="77777777" w:rsidR="0047519B" w:rsidRPr="0047519B" w:rsidRDefault="0047519B" w:rsidP="0047519B"/>
    <w:p w14:paraId="1427355E" w14:textId="77777777" w:rsidR="0047519B" w:rsidRPr="0047519B" w:rsidRDefault="0047519B" w:rsidP="0047519B"/>
    <w:p w14:paraId="3F370933" w14:textId="77777777" w:rsidR="0047519B" w:rsidRPr="0047519B" w:rsidRDefault="0047519B" w:rsidP="0047519B"/>
    <w:p w14:paraId="3D68D041" w14:textId="77777777" w:rsidR="0047519B" w:rsidRPr="0047519B" w:rsidRDefault="0047519B" w:rsidP="0047519B"/>
    <w:p w14:paraId="790A2893" w14:textId="77777777" w:rsidR="0047519B" w:rsidRPr="0047519B" w:rsidRDefault="0047519B" w:rsidP="0047519B"/>
    <w:p w14:paraId="15C37CE0" w14:textId="77777777" w:rsidR="0047519B" w:rsidRPr="0047519B" w:rsidRDefault="0047519B" w:rsidP="0047519B"/>
    <w:p w14:paraId="079A5F64" w14:textId="77777777" w:rsidR="0047519B" w:rsidRPr="0047519B" w:rsidRDefault="0047519B" w:rsidP="0047519B"/>
    <w:p w14:paraId="484A33C7" w14:textId="77777777" w:rsidR="0047519B" w:rsidRPr="0047519B" w:rsidRDefault="0047519B" w:rsidP="0047519B"/>
    <w:p w14:paraId="61B138D3" w14:textId="77777777" w:rsidR="0047519B" w:rsidRPr="0047519B" w:rsidRDefault="0047519B" w:rsidP="0047519B"/>
    <w:p w14:paraId="66DDE731" w14:textId="77777777" w:rsidR="0047519B" w:rsidRPr="0047519B" w:rsidRDefault="0047519B" w:rsidP="0047519B"/>
    <w:p w14:paraId="69FB3C42" w14:textId="77777777" w:rsidR="0047519B" w:rsidRDefault="0047519B" w:rsidP="0047519B"/>
    <w:p w14:paraId="66439AAC" w14:textId="77777777" w:rsidR="0047519B" w:rsidRPr="0047519B" w:rsidRDefault="0047519B" w:rsidP="0047519B"/>
    <w:p w14:paraId="4A91AB80" w14:textId="77777777" w:rsidR="0047519B" w:rsidRPr="0047519B" w:rsidRDefault="0047519B" w:rsidP="0047519B"/>
    <w:p w14:paraId="516D205F" w14:textId="77777777" w:rsidR="0047519B" w:rsidRPr="0047519B" w:rsidRDefault="0047519B" w:rsidP="0047519B"/>
    <w:p w14:paraId="627FB24E" w14:textId="77777777" w:rsidR="0047519B" w:rsidRPr="0047519B" w:rsidRDefault="0047519B" w:rsidP="0047519B"/>
    <w:p w14:paraId="57E8335A" w14:textId="77777777" w:rsidR="0047519B" w:rsidRDefault="0047519B" w:rsidP="0047519B"/>
    <w:p w14:paraId="0206D572" w14:textId="77777777" w:rsidR="0047519B" w:rsidRDefault="0047519B" w:rsidP="0047519B"/>
    <w:p w14:paraId="5B373068" w14:textId="77777777" w:rsidR="001406D9" w:rsidRPr="0047519B" w:rsidRDefault="0047519B" w:rsidP="0047519B">
      <w:pPr>
        <w:tabs>
          <w:tab w:val="left" w:pos="2100"/>
        </w:tabs>
      </w:pPr>
      <w:r>
        <w:tab/>
      </w:r>
    </w:p>
    <w:p w14:paraId="6F48F640" w14:textId="77777777" w:rsidR="0043117B" w:rsidRDefault="006D5049" w:rsidP="000C45FF">
      <w:pPr>
        <w:tabs>
          <w:tab w:val="left" w:pos="990"/>
        </w:tabs>
      </w:pPr>
    </w:p>
    <w:sectPr w:rsidR="0043117B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B93D7" w14:textId="77777777" w:rsidR="006D5049" w:rsidRDefault="006D5049" w:rsidP="000C45FF">
      <w:r>
        <w:separator/>
      </w:r>
    </w:p>
  </w:endnote>
  <w:endnote w:type="continuationSeparator" w:id="0">
    <w:p w14:paraId="17421855" w14:textId="77777777" w:rsidR="006D5049" w:rsidRDefault="006D5049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D047A" w14:textId="77777777" w:rsidR="006D5049" w:rsidRDefault="006D5049" w:rsidP="000C45FF">
      <w:r>
        <w:separator/>
      </w:r>
    </w:p>
  </w:footnote>
  <w:footnote w:type="continuationSeparator" w:id="0">
    <w:p w14:paraId="1DB7122B" w14:textId="77777777" w:rsidR="006D5049" w:rsidRDefault="006D5049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8E712" w14:textId="77777777" w:rsidR="000C45FF" w:rsidRPr="009318D8" w:rsidRDefault="009318D8">
    <w:pPr>
      <w:pStyle w:val="Header"/>
      <w:rPr>
        <w:rFonts w:ascii="Times New Roman" w:hAnsi="Times New Roman" w:cs="Times New Roman"/>
        <w:sz w:val="24"/>
        <w:szCs w:val="24"/>
      </w:rPr>
    </w:pPr>
    <w:r w:rsidRPr="009318D8">
      <w:rPr>
        <w:rFonts w:ascii="Times New Roman" w:hAnsi="Times New Roman" w:cs="Times New Roman"/>
        <w:sz w:val="24"/>
        <w:szCs w:val="24"/>
      </w:rPr>
      <w:t>Written Assignment 5 (with LinkedIn Activity)</w:t>
    </w:r>
    <w:r w:rsidR="000C45FF" w:rsidRPr="009318D8">
      <w:rPr>
        <w:rFonts w:ascii="Times New Roman" w:hAnsi="Times New Roman" w:cs="Times New Roman"/>
        <w:noProof/>
        <w:sz w:val="24"/>
        <w:szCs w:val="24"/>
        <w:lang w:eastAsia="en-US"/>
      </w:rPr>
      <w:drawing>
        <wp:anchor distT="0" distB="0" distL="114300" distR="114300" simplePos="0" relativeHeight="251658240" behindDoc="1" locked="0" layoutInCell="1" allowOverlap="1" wp14:anchorId="4D6F4968" wp14:editId="13F63768">
          <wp:simplePos x="0" y="0"/>
          <wp:positionH relativeFrom="page">
            <wp:posOffset>257175</wp:posOffset>
          </wp:positionH>
          <wp:positionV relativeFrom="page">
            <wp:posOffset>1190625</wp:posOffset>
          </wp:positionV>
          <wp:extent cx="7259746" cy="8656320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2827" cy="86599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18"/>
    <w:rsid w:val="00036450"/>
    <w:rsid w:val="00094499"/>
    <w:rsid w:val="000C45FF"/>
    <w:rsid w:val="000E3FD1"/>
    <w:rsid w:val="00103EAE"/>
    <w:rsid w:val="00112054"/>
    <w:rsid w:val="001406D9"/>
    <w:rsid w:val="001525E1"/>
    <w:rsid w:val="00180329"/>
    <w:rsid w:val="0019001F"/>
    <w:rsid w:val="001A74A5"/>
    <w:rsid w:val="001B2ABD"/>
    <w:rsid w:val="001E0391"/>
    <w:rsid w:val="001E1759"/>
    <w:rsid w:val="001F1ECC"/>
    <w:rsid w:val="00236818"/>
    <w:rsid w:val="002400EB"/>
    <w:rsid w:val="00256CF7"/>
    <w:rsid w:val="00281FD5"/>
    <w:rsid w:val="0030481B"/>
    <w:rsid w:val="003156FC"/>
    <w:rsid w:val="003254B5"/>
    <w:rsid w:val="0037121F"/>
    <w:rsid w:val="003A6B7D"/>
    <w:rsid w:val="003B06CA"/>
    <w:rsid w:val="004071FC"/>
    <w:rsid w:val="00411A58"/>
    <w:rsid w:val="00445947"/>
    <w:rsid w:val="00457D0F"/>
    <w:rsid w:val="0047519B"/>
    <w:rsid w:val="004813B3"/>
    <w:rsid w:val="00496591"/>
    <w:rsid w:val="004C63E4"/>
    <w:rsid w:val="004D3011"/>
    <w:rsid w:val="005262AC"/>
    <w:rsid w:val="005E39D5"/>
    <w:rsid w:val="00600670"/>
    <w:rsid w:val="0062123A"/>
    <w:rsid w:val="00646E75"/>
    <w:rsid w:val="006771D0"/>
    <w:rsid w:val="006D5049"/>
    <w:rsid w:val="006D60E9"/>
    <w:rsid w:val="00715FCB"/>
    <w:rsid w:val="00743101"/>
    <w:rsid w:val="007775E1"/>
    <w:rsid w:val="007867A0"/>
    <w:rsid w:val="007927F5"/>
    <w:rsid w:val="00802CA0"/>
    <w:rsid w:val="009260CD"/>
    <w:rsid w:val="009318D8"/>
    <w:rsid w:val="00952C25"/>
    <w:rsid w:val="00A2118D"/>
    <w:rsid w:val="00AB3F08"/>
    <w:rsid w:val="00AD76E2"/>
    <w:rsid w:val="00B20152"/>
    <w:rsid w:val="00B359E4"/>
    <w:rsid w:val="00B57D98"/>
    <w:rsid w:val="00B70850"/>
    <w:rsid w:val="00B87A00"/>
    <w:rsid w:val="00C066B6"/>
    <w:rsid w:val="00C37BA1"/>
    <w:rsid w:val="00C4674C"/>
    <w:rsid w:val="00C506CF"/>
    <w:rsid w:val="00C72BED"/>
    <w:rsid w:val="00C73E41"/>
    <w:rsid w:val="00C9578B"/>
    <w:rsid w:val="00CB0055"/>
    <w:rsid w:val="00D2522B"/>
    <w:rsid w:val="00D422DE"/>
    <w:rsid w:val="00D5459D"/>
    <w:rsid w:val="00DA1F4D"/>
    <w:rsid w:val="00DD172A"/>
    <w:rsid w:val="00E25A26"/>
    <w:rsid w:val="00E4381A"/>
    <w:rsid w:val="00E55D74"/>
    <w:rsid w:val="00F60274"/>
    <w:rsid w:val="00F77FB9"/>
    <w:rsid w:val="00FB068F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ABE5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\AppData\Roaming\Microsoft\Templates\Blue%20grey%20resum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311373136"/>
        <c:axId val="311374224"/>
      </c:barChart>
      <c:catAx>
        <c:axId val="311373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1374224"/>
        <c:crosses val="autoZero"/>
        <c:auto val="1"/>
        <c:lblAlgn val="ctr"/>
        <c:lblOffset val="100"/>
        <c:noMultiLvlLbl val="0"/>
      </c:catAx>
      <c:valAx>
        <c:axId val="311374224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311373136"/>
        <c:crosses val="autoZero"/>
        <c:crossBetween val="between"/>
        <c:majorUnit val="0.25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8D5E26A371E4E3C918A06E56B024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629D0-8A57-43ED-93EE-4549DC7D6EA1}"/>
      </w:docPartPr>
      <w:docPartBody>
        <w:p w:rsidR="004C5350" w:rsidRDefault="00F30B7A" w:rsidP="00F30B7A">
          <w:pPr>
            <w:pStyle w:val="D8D5E26A371E4E3C918A06E56B024D61"/>
          </w:pPr>
          <w:r w:rsidRPr="00036450"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7A"/>
    <w:rsid w:val="004C5350"/>
    <w:rsid w:val="006A3CE7"/>
    <w:rsid w:val="00AB3215"/>
    <w:rsid w:val="00F3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2831E0419643B8B48BFEF4D3F697D3">
    <w:name w:val="4C2831E0419643B8B48BFEF4D3F697D3"/>
  </w:style>
  <w:style w:type="paragraph" w:customStyle="1" w:styleId="767961A0F6C64EA081F201717961B701">
    <w:name w:val="767961A0F6C64EA081F201717961B701"/>
  </w:style>
  <w:style w:type="paragraph" w:customStyle="1" w:styleId="CD8103A46DFF42F6883C16A2D53F316D">
    <w:name w:val="CD8103A46DFF42F6883C16A2D53F316D"/>
  </w:style>
  <w:style w:type="paragraph" w:customStyle="1" w:styleId="B3F061A001BA42218B4B9C5D85AC689F">
    <w:name w:val="B3F061A001BA42218B4B9C5D85AC689F"/>
  </w:style>
  <w:style w:type="paragraph" w:customStyle="1" w:styleId="52590ABDE6294F2781ADFAECF4857B4D">
    <w:name w:val="52590ABDE6294F2781ADFAECF4857B4D"/>
  </w:style>
  <w:style w:type="paragraph" w:customStyle="1" w:styleId="C8CF60F5B18B438EBEA3C35E9B6DAAFE">
    <w:name w:val="C8CF60F5B18B438EBEA3C35E9B6DAAFE"/>
  </w:style>
  <w:style w:type="paragraph" w:customStyle="1" w:styleId="2C67D959C25B48C4A7B0F82A2497270C">
    <w:name w:val="2C67D959C25B48C4A7B0F82A2497270C"/>
  </w:style>
  <w:style w:type="paragraph" w:customStyle="1" w:styleId="71AC5976BBEB4E7E8BD18652D5C06E8C">
    <w:name w:val="71AC5976BBEB4E7E8BD18652D5C06E8C"/>
  </w:style>
  <w:style w:type="paragraph" w:customStyle="1" w:styleId="3A09902B02F74B5FB93FCA072154AA46">
    <w:name w:val="3A09902B02F74B5FB93FCA072154AA46"/>
  </w:style>
  <w:style w:type="paragraph" w:customStyle="1" w:styleId="6530EDEF65E24FF5B9F29C7A4B1CAC15">
    <w:name w:val="6530EDEF65E24FF5B9F29C7A4B1CAC15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6AE633B0FEF44125B6B29B241E7D5A47">
    <w:name w:val="6AE633B0FEF44125B6B29B241E7D5A47"/>
  </w:style>
  <w:style w:type="paragraph" w:customStyle="1" w:styleId="8F537D99F2D643B3A4C0D516479BA63B">
    <w:name w:val="8F537D99F2D643B3A4C0D516479BA63B"/>
  </w:style>
  <w:style w:type="paragraph" w:customStyle="1" w:styleId="932E0C43BCAA4B23BCF62D609DFD1F35">
    <w:name w:val="932E0C43BCAA4B23BCF62D609DFD1F35"/>
  </w:style>
  <w:style w:type="paragraph" w:customStyle="1" w:styleId="D827AA961DA84A20BB00A4D285B19B73">
    <w:name w:val="D827AA961DA84A20BB00A4D285B19B73"/>
  </w:style>
  <w:style w:type="paragraph" w:customStyle="1" w:styleId="87CB30B4986346D89894EF313809755B">
    <w:name w:val="87CB30B4986346D89894EF313809755B"/>
  </w:style>
  <w:style w:type="paragraph" w:customStyle="1" w:styleId="5E30FBE801114B499155F039CF64526F">
    <w:name w:val="5E30FBE801114B499155F039CF64526F"/>
  </w:style>
  <w:style w:type="paragraph" w:customStyle="1" w:styleId="027CB5E7A7674596B0884BABFEC05205">
    <w:name w:val="027CB5E7A7674596B0884BABFEC05205"/>
  </w:style>
  <w:style w:type="paragraph" w:customStyle="1" w:styleId="C19F3DA1A88B4F2DBEC8439495AB40F5">
    <w:name w:val="C19F3DA1A88B4F2DBEC8439495AB40F5"/>
  </w:style>
  <w:style w:type="paragraph" w:customStyle="1" w:styleId="EEAE49BA0D5D4172862F1E3B1D34AC29">
    <w:name w:val="EEAE49BA0D5D4172862F1E3B1D34AC29"/>
  </w:style>
  <w:style w:type="paragraph" w:customStyle="1" w:styleId="C0843E208F504A8E9FA4B3D4789A96BD">
    <w:name w:val="C0843E208F504A8E9FA4B3D4789A96BD"/>
  </w:style>
  <w:style w:type="paragraph" w:customStyle="1" w:styleId="E59B3F5143924824BBF0EA4606E1B8EC">
    <w:name w:val="E59B3F5143924824BBF0EA4606E1B8EC"/>
  </w:style>
  <w:style w:type="paragraph" w:customStyle="1" w:styleId="E723D5CD163D40D0B6233BD9325AE117">
    <w:name w:val="E723D5CD163D40D0B6233BD9325AE117"/>
  </w:style>
  <w:style w:type="paragraph" w:customStyle="1" w:styleId="23ECA0FCC6694AF887133F947CFF6D2C">
    <w:name w:val="23ECA0FCC6694AF887133F947CFF6D2C"/>
  </w:style>
  <w:style w:type="paragraph" w:customStyle="1" w:styleId="649A3D0FFB7A4300BC9100F3A97ECB8E">
    <w:name w:val="649A3D0FFB7A4300BC9100F3A97ECB8E"/>
  </w:style>
  <w:style w:type="paragraph" w:customStyle="1" w:styleId="0593CEF23BA442F3A73BA646CD4620D3">
    <w:name w:val="0593CEF23BA442F3A73BA646CD4620D3"/>
  </w:style>
  <w:style w:type="paragraph" w:customStyle="1" w:styleId="281427012C6B471C91640622A654CE6F">
    <w:name w:val="281427012C6B471C91640622A654CE6F"/>
  </w:style>
  <w:style w:type="paragraph" w:customStyle="1" w:styleId="A69682CA304C47F1963EEED75E25DA7F">
    <w:name w:val="A69682CA304C47F1963EEED75E25DA7F"/>
  </w:style>
  <w:style w:type="paragraph" w:customStyle="1" w:styleId="54640CC7DEB4400BAB79D61C1A063178">
    <w:name w:val="54640CC7DEB4400BAB79D61C1A063178"/>
  </w:style>
  <w:style w:type="paragraph" w:customStyle="1" w:styleId="2A714F3182324A219ADCD5DE667D01EA">
    <w:name w:val="2A714F3182324A219ADCD5DE667D01EA"/>
  </w:style>
  <w:style w:type="paragraph" w:customStyle="1" w:styleId="74C70963519D4DEEB8FC0A3593B30132">
    <w:name w:val="74C70963519D4DEEB8FC0A3593B30132"/>
  </w:style>
  <w:style w:type="paragraph" w:customStyle="1" w:styleId="4B4F1341D25F402F976CDE0A04FF3A94">
    <w:name w:val="4B4F1341D25F402F976CDE0A04FF3A94"/>
  </w:style>
  <w:style w:type="paragraph" w:customStyle="1" w:styleId="1DC62ED85CF14852986A0814738A6B25">
    <w:name w:val="1DC62ED85CF14852986A0814738A6B25"/>
  </w:style>
  <w:style w:type="paragraph" w:customStyle="1" w:styleId="9B53B74DF81549C2B36877CC71793B54">
    <w:name w:val="9B53B74DF81549C2B36877CC71793B54"/>
  </w:style>
  <w:style w:type="paragraph" w:customStyle="1" w:styleId="81265246A2724F4FAFC0D6FBAC7D7D8C">
    <w:name w:val="81265246A2724F4FAFC0D6FBAC7D7D8C"/>
  </w:style>
  <w:style w:type="paragraph" w:customStyle="1" w:styleId="2DECDE57AB2046E3A39D9A263B5DB396">
    <w:name w:val="2DECDE57AB2046E3A39D9A263B5DB396"/>
  </w:style>
  <w:style w:type="paragraph" w:customStyle="1" w:styleId="8C185D3FD9C5419087BAFB979FF5F630">
    <w:name w:val="8C185D3FD9C5419087BAFB979FF5F630"/>
  </w:style>
  <w:style w:type="paragraph" w:customStyle="1" w:styleId="B17E22659F0449C4913E9C99360854F5">
    <w:name w:val="B17E22659F0449C4913E9C99360854F5"/>
  </w:style>
  <w:style w:type="paragraph" w:customStyle="1" w:styleId="487B5C455A924583BDD19451181930C7">
    <w:name w:val="487B5C455A924583BDD19451181930C7"/>
  </w:style>
  <w:style w:type="paragraph" w:customStyle="1" w:styleId="2E75587788FA4A68A0DCC4417A3AC7F9">
    <w:name w:val="2E75587788FA4A68A0DCC4417A3AC7F9"/>
  </w:style>
  <w:style w:type="paragraph" w:customStyle="1" w:styleId="04550077AC7347FC94E20CC52530738F">
    <w:name w:val="04550077AC7347FC94E20CC52530738F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1AF043C38FD14D53AFC9A16AC1CB4D81">
    <w:name w:val="1AF043C38FD14D53AFC9A16AC1CB4D81"/>
  </w:style>
  <w:style w:type="paragraph" w:customStyle="1" w:styleId="3B5D64614C514CECA9E08DE30894F519">
    <w:name w:val="3B5D64614C514CECA9E08DE30894F519"/>
    <w:rsid w:val="00F30B7A"/>
  </w:style>
  <w:style w:type="paragraph" w:customStyle="1" w:styleId="B22FD4C855834E7BA8318F2E881533F0">
    <w:name w:val="B22FD4C855834E7BA8318F2E881533F0"/>
    <w:rsid w:val="00F30B7A"/>
  </w:style>
  <w:style w:type="paragraph" w:customStyle="1" w:styleId="D8D5E26A371E4E3C918A06E56B024D61">
    <w:name w:val="D8D5E26A371E4E3C918A06E56B024D61"/>
    <w:rsid w:val="00F30B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grey resume</Template>
  <TotalTime>0</TotalTime>
  <Pages>3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2019-09-20T21:02:00Z</dcterms:created>
  <dcterms:modified xsi:type="dcterms:W3CDTF">2019-09-23T15:53:00Z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